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Title"/>
        <w:rPr>
          <w:sz w:val="40"/>
          <w:szCs w:val="40"/>
        </w:rPr>
      </w:pPr>
      <w:bookmarkStart w:name="_Hlk116895986" w:id="0"/>
      <w:bookmarkEnd w:id="0"/>
      <w:r w:rsidRPr="005902A9">
        <w:rPr>
          <w:sz w:val="40"/>
          <w:szCs w:val="40"/>
        </w:rPr>
        <w:pict w14:anchorId="266B4CB9">
          <v:group id="Group 7" style="position:absolute;left:0;text-align:left;margin-left:-9.35pt;margin-top:27.35pt;width:813pt;height:90pt;z-index:-251652096;mso-position-horizontal-relative:page;mso-position-vertical-relative:page" alt="Title: Background  - Description: Decorative header background with arrow" coordsize="16260,1800" coordorigin="-187,547" o:spid="_x0000_s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">
            <v:rect id="Rectangle 2" style="position:absolute;left:-187;top:727;width:16260;height:1440;visibility:visible;mso-wrap-style:square;v-text-anchor:top" o:spid="_x0000_s2052" fillcolor="#336380 [3215]" stroked="f" strokecolor="#4a7ebb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">
              <v:shadow opacity="22938f" offset="0"/>
              <v:textbox inset=",7.2pt,,7.2pt"/>
            </v:rect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textboxrect="0,0,10800,21600;0,0,16200,21600;0,0,21600,21600" o:connecttype="custom" o:connectlocs="@2,0;@1,10800;@2,21600;21600,10800" o:connectangles="270,180,90,0"/>
              <v:handles>
                <v:h position="#0,topLeft" xrange="0,21600"/>
              </v:handles>
            </v:shapetype>
            <v:shape id="AutoShape 4" style="position:absolute;left:533;top:547;width:5380;height:1800;visibility:visible;mso-wrap-style:square;v-text-anchor:top" o:spid="_x0000_s2053" fillcolor="#b5d6d7 [1300]" strokecolor="white [3212]" strokeweight="4pt" type="#_x0000_t55" adj="1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">
              <v:shadow opacity="22938f" offset="0"/>
              <v:textbox inset=",7.2pt,,7.2pt"/>
            </v:shape>
            <w10:wrap anchorx="page" anchory="page"/>
            <w10:anchorlock/>
          </v:group>
        </w:pict>
      </w:r>
      <w:r w:rsidRPr="005902A9">
        <w:rPr>
          <w:sz w:val="40"/>
          <w:szCs w:val="40"/>
        </w:rPr>
        <w:pict w14:anchorId="1DB5F315">
          <v:shapetype id="_x0000_t202" coordsize="21600,21600" o:spt="202" path="m,l,21600r21600,l21600,xe">
            <v:stroke joinstyle="miter"/>
            <v:path gradientshapeok="t" o:connecttype="rect"/>
          </v:shapetype>
          <v:shape id="Text Box 3" style="position:absolute;left:0;text-align:left;margin-left:304.75pt;margin-top:30.25pt;width:454.1pt;height:81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spid="_x0000_s20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">
            <v:textbox inset=",7.2pt,,7.2pt">
              <w:txbxContent>
                <w:p>
                  <w:pPr>
                    <w:pStyle w:val="Titlebartext"/>
                  </w:pPr>
                  <w:r w:rsidRPr="004C1235">
                    <w:t xml:space="preserve">Ακολουθεί ένας κατάλογος με πράγματα που κάποιοι άνθρωποι βρίσκουν χρήσιμα όταν αισθάνονται αγχωμένοι ή καταβεβλημένοι. Διαλέξτε ένα ή δύο πράγματα που σας φαίνονται εφικτά στην αρχή, πριν προχωρήσετε στη δοκιμή άλλων ιδεών. Δώστε χρόνο στον εαυτό σας για να βρείτε τι λειτουργεί για εσάς! Να θυμάστε ότι ο καθένας είναι διαφορετικός, οπότε αυτό που λειτουργεί για κάποιον άλλο μπορεί να μην λειτουργεί για εσάς.</w:t>
                  </w:r>
                </w:p>
              </w:txbxContent>
            </v:textbox>
            <w10:wrap anchorx="page" anchory="page"/>
            <w10:anchorlock/>
          </v:shape>
        </w:pict>
      </w:r>
      <w:r w:rsidRPr="005902A9" w:rsidR="005902A9">
        <w:rPr>
          <w:sz w:val="40"/>
          <w:szCs w:val="40"/>
        </w:rPr>
        <w:t xml:space="preserve">Αυτοφροντίδα: Care Care: </w:t>
      </w:r>
      <w:r w:rsidRPr="005902A9" w:rsidR="004C1235">
        <w:rPr>
          <w:sz w:val="40"/>
          <w:szCs w:val="40"/>
        </w:rPr>
        <w:t xml:space="preserve">Πράγματα που </w:t>
      </w:r>
      <w:r w:rsidRPr="005902A9" w:rsidR="004C1235">
        <w:rPr>
          <w:sz w:val="40"/>
          <w:szCs w:val="40"/>
        </w:rPr>
        <w:t xml:space="preserve">μπορώ να </w:t>
      </w:r>
      <w:r w:rsidRPr="005902A9" w:rsidR="004C1235">
        <w:rPr>
          <w:sz w:val="40"/>
          <w:szCs w:val="40"/>
        </w:rPr>
        <w:t xml:space="preserve">κάνω</w:t>
      </w:r>
    </w:p>
    <w:p w:rsidRPr="00664788" w:rsidR="00E07A42" w:rsidP="00531D65" w:rsidRDefault="00E07A42" w14:paraId="1357A9A9" w14:textId="77777777"/>
    <w:tbl>
      <w:tblPr>
        <w:tblStyle w:val="TableGrid"/>
        <w:tblW w:w="0" w:type="auto"/>
        <w:tblLook w:val="04a0"/>
      </w:tblPr>
      <w:tblGrid>
        <w:gridCol w:w="5299"/>
        <w:gridCol w:w="770"/>
        <w:gridCol w:w="749"/>
        <w:gridCol w:w="809"/>
        <w:gridCol w:w="750"/>
        <w:gridCol w:w="735"/>
        <w:gridCol w:w="744"/>
        <w:gridCol w:w="750"/>
        <w:gridCol w:w="235"/>
        <w:gridCol w:w="3554"/>
      </w:tblGrid>
      <w:tr w:rsidRPr="00664788" w:rsidR="00D04CC3" w:rsidTr="00771DED" w14:paraId="4F88C609" w14:textId="77777777">
        <w:trPr>
          <w:trHeight w:val="360"/>
          <w:tblHeader/>
        </w:trPr>
        <w:tc>
          <w:tcPr>
            <w:tcW w:w="10606" w:type="dxa"/>
            <w:gridSpan w:val="8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shd w:val="clear" w:color="auto" w:fill="52889E" w:themeFill="accent4"/>
          </w:tcPr>
          <w:p w:rsidRPr="00664788" w:rsidR="00D04CC3" w:rsidP="00664788" w:rsidRDefault="00D04CC3" w14:paraId="25146893" w14:textId="23EC04E1">
            <w:pPr>
              <w:pStyle w:val="tableheaddark"/>
            </w:pPr>
            <w:bookmarkStart w:name="_Hlk115967820" w:id="1"/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D04CC3" w:rsidP="006428A1" w:rsidRDefault="00D04CC3" w14:paraId="1AFCA160" w14:textId="77777777">
            <w:pPr>
              <w:spacing w:before="40" w:after="40" w:line="240" w:lineRule="auto"/>
              <w:rPr>
                <w:rFonts w:asciiTheme="majorHAnsi" w:hAnsiTheme="majorHAnsi"/>
                <w:sz w:val="28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>
            <w:pPr>
              <w:pStyle w:val="tableheadwhite"/>
              <w:jc w:val="center"/>
            </w:pPr>
            <w:r>
              <w:t xml:space="preserve">Συμβουλές </w:t>
            </w:r>
            <w:r>
              <w:t xml:space="preserve">αυτοφροντίδας</w:t>
            </w:r>
          </w:p>
        </w:tc>
      </w:tr>
      <w:tr w:rsidRPr="00664788" w:rsidR="00664788" w:rsidTr="00C4491C" w14:paraId="7A60EF18" w14:textId="77777777">
        <w:trPr>
          <w:trHeight w:val="360"/>
        </w:trPr>
        <w:bookmarkStart w:name="_Hlk115967898" w:displacedByCustomXml="next" w:id="2"/>
        <w:sdt>
          <w:sdtPr>
            <w:id w:val="63776308"/>
            <w:placeholder>
              <w:docPart w:val="D37C439DF0254810BEC62AD73E0FFB70"/>
            </w:placeholder>
            <w:temporary/>
            <w:showingPlcHdr/>
            <w15:appearance w15:val="hidden"/>
          </w:sdtPr>
          <w:sdtContent>
            <w:tc>
              <w:tcPr>
                <w:tcW w:w="5299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shd w:val="clear" w:color="auto" w:fill="DAEAEB" w:themeFill="accent1" w:themeFillTint="33"/>
                <w:vAlign w:val="center"/>
              </w:tcPr>
              <w:p>
                <w:pPr>
                  <w:pStyle w:val="largetext"/>
                </w:pPr>
                <w:r w:rsidRPr="00664788">
                  <w:t xml:space="preserve">Μήπως...</w:t>
                </w:r>
              </w:p>
            </w:tc>
          </w:sdtContent>
        </w:sdt>
        <w:sdt>
          <w:sdtPr>
            <w:id w:val="-134105234"/>
            <w:placeholder>
              <w:docPart w:val="E008022A49C74FC2B70C0E8C9A1604CF"/>
            </w:placeholder>
            <w:temporary/>
            <w:showingPlcHdr/>
            <w15:appearance w15:val="hidden"/>
          </w:sdtPr>
          <w:sdtContent>
            <w:tc>
              <w:tcPr>
                <w:tcW w:w="770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shd w:val="clear" w:color="auto" w:fill="DAEAEB" w:themeFill="accent1" w:themeFillTint="33"/>
                <w:vAlign w:val="center"/>
              </w:tcPr>
              <w:p>
                <w:pPr>
                  <w:pStyle w:val="largetext"/>
                </w:pPr>
                <w:r w:rsidRPr="00664788">
                  <w:t xml:space="preserve">Δευτέρα</w:t>
                </w:r>
              </w:p>
            </w:tc>
          </w:sdtContent>
        </w:sdt>
        <w:sdt>
          <w:sdtPr>
            <w:id w:val="-15920209"/>
            <w:placeholder>
              <w:docPart w:val="D28FC274B7264015A70975B12E9FF222"/>
            </w:placeholder>
            <w:temporary/>
            <w:showingPlcHdr/>
            <w15:appearance w15:val="hidden"/>
          </w:sdtPr>
          <w:sdtContent>
            <w:tc>
              <w:tcPr>
                <w:tcW w:w="749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shd w:val="clear" w:color="auto" w:fill="DAEAEB" w:themeFill="accent1" w:themeFillTint="33"/>
                <w:vAlign w:val="center"/>
              </w:tcPr>
              <w:p>
                <w:pPr>
                  <w:pStyle w:val="largetext"/>
                </w:pPr>
                <w:r w:rsidRPr="00664788">
                  <w:t xml:space="preserve">Τρίτη</w:t>
                </w:r>
              </w:p>
            </w:tc>
          </w:sdtContent>
        </w:sdt>
        <w:sdt>
          <w:sdtPr>
            <w:id w:val="116960833"/>
            <w:placeholder>
              <w:docPart w:val="F0CD281F307349D68E9A5E38C1BCD4B2"/>
            </w:placeholder>
            <w:temporary/>
            <w:showingPlcHdr/>
            <w15:appearance w15:val="hidden"/>
          </w:sdtPr>
          <w:sdtContent>
            <w:tc>
              <w:tcPr>
                <w:tcW w:w="809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shd w:val="clear" w:color="auto" w:fill="DAEAEB" w:themeFill="accent1" w:themeFillTint="33"/>
                <w:vAlign w:val="center"/>
              </w:tcPr>
              <w:p>
                <w:pPr>
                  <w:pStyle w:val="largetext"/>
                </w:pPr>
                <w:r w:rsidRPr="00664788">
                  <w:t xml:space="preserve">Τετ</w:t>
                </w:r>
              </w:p>
            </w:tc>
          </w:sdtContent>
        </w:sdt>
        <w:sdt>
          <w:sdtPr>
            <w:id w:val="-1258444897"/>
            <w:placeholder>
              <w:docPart w:val="B9608742F233499BB704310818B8007E"/>
            </w:placeholder>
            <w:temporary/>
            <w:showingPlcHdr/>
            <w15:appearance w15:val="hidden"/>
          </w:sdtPr>
          <w:sdtContent>
            <w:tc>
              <w:tcPr>
                <w:tcW w:w="750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shd w:val="clear" w:color="auto" w:fill="DAEAEB" w:themeFill="accent1" w:themeFillTint="33"/>
                <w:vAlign w:val="center"/>
              </w:tcPr>
              <w:p>
                <w:pPr>
                  <w:pStyle w:val="largetext"/>
                </w:pPr>
                <w:r w:rsidRPr="00664788">
                  <w:t xml:space="preserve">Πέμ</w:t>
                </w:r>
              </w:p>
            </w:tc>
          </w:sdtContent>
        </w:sdt>
        <w:sdt>
          <w:sdtPr>
            <w:id w:val="1767196025"/>
            <w:placeholder>
              <w:docPart w:val="E7B3AE32A90A417691CD46CDE3A37EBD"/>
            </w:placeholder>
            <w:temporary/>
            <w:showingPlcHdr/>
            <w15:appearance w15:val="hidden"/>
          </w:sdtPr>
          <w:sdtContent>
            <w:tc>
              <w:tcPr>
                <w:tcW w:w="735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shd w:val="clear" w:color="auto" w:fill="DAEAEB" w:themeFill="accent1" w:themeFillTint="33"/>
                <w:vAlign w:val="center"/>
              </w:tcPr>
              <w:p>
                <w:pPr>
                  <w:pStyle w:val="largetext"/>
                </w:pPr>
                <w:r w:rsidRPr="00664788">
                  <w:t xml:space="preserve">Παρ</w:t>
                </w:r>
              </w:p>
            </w:tc>
          </w:sdtContent>
        </w:sdt>
        <w:sdt>
          <w:sdtPr>
            <w:id w:val="-2132166766"/>
            <w:placeholder>
              <w:docPart w:val="DCB3348A140E414084BF04347EF83EF4"/>
            </w:placeholder>
            <w:temporary/>
            <w:showingPlcHdr/>
            <w15:appearance w15:val="hidden"/>
          </w:sdtPr>
          <w:sdtContent>
            <w:tc>
              <w:tcPr>
                <w:tcW w:w="744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shd w:val="clear" w:color="auto" w:fill="DAEAEB" w:themeFill="accent1" w:themeFillTint="33"/>
                <w:vAlign w:val="center"/>
              </w:tcPr>
              <w:p>
                <w:pPr>
                  <w:pStyle w:val="largetext"/>
                </w:pPr>
                <w:r w:rsidRPr="00664788">
                  <w:t xml:space="preserve">Sat</w:t>
                </w:r>
              </w:p>
            </w:tc>
          </w:sdtContent>
        </w:sdt>
        <w:sdt>
          <w:sdtPr>
            <w:id w:val="-1770460465"/>
            <w:placeholder>
              <w:docPart w:val="D7518E2BE7DD45DBB8AE6F3B9726345D"/>
            </w:placeholder>
            <w:temporary/>
            <w:showingPlcHdr/>
            <w15:appearance w15:val="hidden"/>
          </w:sdtPr>
          <w:sdtContent>
            <w:tc>
              <w:tcPr>
                <w:tcW w:w="750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shd w:val="clear" w:color="auto" w:fill="DAEAEB" w:themeFill="accent1" w:themeFillTint="33"/>
                <w:vAlign w:val="center"/>
              </w:tcPr>
              <w:p>
                <w:pPr>
                  <w:pStyle w:val="largetext"/>
                </w:pPr>
                <w:r w:rsidRPr="00664788">
                  <w:t xml:space="preserve">Ήλιος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EF676B" w:rsidP="006428A1" w:rsidRDefault="00EF676B" w14:paraId="298878F2" w14:textId="77777777">
            <w:pPr>
              <w:spacing w:before="40" w:after="40" w:line="240" w:lineRule="auto"/>
              <w:rPr>
                <w:rFonts w:asciiTheme="majorHAnsi" w:hAnsiTheme="majorHAnsi"/>
              </w:rPr>
            </w:pPr>
          </w:p>
        </w:tc>
        <w:tc>
          <w:tcPr>
            <w:tcW w:w="3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>
            <w:pPr>
              <w:pStyle w:val="numberedtextlight"/>
              <w:rPr>
                <w:sz w:val="22"/>
                <w:szCs w:val="24"/>
              </w:rPr>
            </w:pPr>
            <w:r w:rsidRPr="00C31946">
              <w:rPr>
                <w:sz w:val="22"/>
                <w:szCs w:val="24"/>
              </w:rPr>
              <w:t xml:space="preserve">Προσπαθήστε να κάνετε </w:t>
            </w:r>
            <w:r w:rsidR="00447F9F">
              <w:rPr>
                <w:sz w:val="22"/>
                <w:szCs w:val="24"/>
              </w:rPr>
              <w:t xml:space="preserve">μερικές από αυτές τις προτάσεις μερικές φορές την εβδομάδα.  </w:t>
            </w:r>
            <w:r w:rsidRPr="00C31946">
              <w:rPr>
                <w:sz w:val="22"/>
                <w:szCs w:val="24"/>
              </w:rPr>
              <w:t xml:space="preserve">Θυμηθείτε ότι </w:t>
            </w:r>
            <w:r w:rsidR="00447F9F">
              <w:rPr>
                <w:sz w:val="22"/>
                <w:szCs w:val="24"/>
              </w:rPr>
              <w:t xml:space="preserve">το να αφιερώνετε χρόνο για να τα κάνετε αυτά </w:t>
            </w:r>
            <w:r w:rsidRPr="00C31946">
              <w:rPr>
                <w:sz w:val="22"/>
                <w:szCs w:val="24"/>
              </w:rPr>
              <w:t xml:space="preserve">θα </w:t>
            </w:r>
            <w:r w:rsidR="00447F9F">
              <w:rPr>
                <w:sz w:val="22"/>
                <w:szCs w:val="24"/>
              </w:rPr>
              <w:t xml:space="preserve">σας βοηθήσει να </w:t>
            </w:r>
            <w:r w:rsidRPr="00C31946">
              <w:rPr>
                <w:sz w:val="22"/>
                <w:szCs w:val="24"/>
              </w:rPr>
              <w:t xml:space="preserve">αποτρέψετε τα πράγματα από το να γίνουν πάρα πολλά μακροπρόθεσμα</w:t>
            </w:r>
            <w:r>
              <w:rPr>
                <w:sz w:val="22"/>
                <w:szCs w:val="24"/>
              </w:rPr>
              <w:br/>
            </w:r>
          </w:p>
          <w:p>
            <w:pPr>
              <w:pStyle w:val="numberedtextlight"/>
              <w:rPr>
                <w:sz w:val="22"/>
                <w:szCs w:val="24"/>
              </w:rPr>
            </w:pPr>
            <w:r w:rsidRPr="00C31946">
              <w:rPr>
                <w:sz w:val="22"/>
                <w:szCs w:val="24"/>
              </w:rPr>
              <w:t xml:space="preserve">Ο καθένας είναι διαφορετικός, οπότε επιλέξτε αυτό που σας ταιριάζει.</w:t>
            </w:r>
            <w:r w:rsidR="00C31946">
              <w:rPr>
                <w:sz w:val="22"/>
                <w:szCs w:val="24"/>
              </w:rPr>
              <w:br/>
            </w:r>
          </w:p>
          <w:p>
            <w:pPr>
              <w:pStyle w:val="numberedtextlight"/>
              <w:rPr>
                <w:sz w:val="22"/>
                <w:szCs w:val="24"/>
              </w:rPr>
            </w:pPr>
            <w:r w:rsidRPr="00C31946">
              <w:rPr>
                <w:sz w:val="22"/>
                <w:szCs w:val="24"/>
              </w:rPr>
              <w:t xml:space="preserve">Επιλέξτε ένα μείγμα από πράγματα που μπορείτε να κάνετε </w:t>
            </w:r>
            <w:r w:rsidR="00447F9F">
              <w:rPr>
                <w:sz w:val="22"/>
                <w:szCs w:val="24"/>
              </w:rPr>
              <w:t xml:space="preserve">εύκολα αυτή </w:t>
            </w:r>
            <w:r w:rsidR="00447F9F">
              <w:rPr>
                <w:sz w:val="22"/>
                <w:szCs w:val="24"/>
              </w:rPr>
              <w:t xml:space="preserve">τη στιγμή </w:t>
            </w:r>
            <w:r w:rsidRPr="00C31946">
              <w:rPr>
                <w:sz w:val="22"/>
                <w:szCs w:val="24"/>
              </w:rPr>
              <w:t xml:space="preserve">και από εκείνα </w:t>
            </w:r>
            <w:r w:rsidR="00447F9F">
              <w:rPr>
                <w:sz w:val="22"/>
                <w:szCs w:val="24"/>
              </w:rPr>
              <w:t xml:space="preserve">που μπορεί να χρειαστούν περισσότερο προγραμματισμό για το μέλλον.</w:t>
            </w:r>
            <w:r w:rsidR="00C31946">
              <w:rPr>
                <w:sz w:val="22"/>
                <w:szCs w:val="24"/>
              </w:rPr>
              <w:br/>
            </w:r>
          </w:p>
          <w:p>
            <w:pPr>
              <w:pStyle w:val="numberedtextlight"/>
              <w:rPr>
                <w:sz w:val="22"/>
                <w:szCs w:val="24"/>
              </w:rPr>
            </w:pPr>
            <w:r w:rsidRPr="00C31946">
              <w:rPr>
                <w:sz w:val="22"/>
                <w:szCs w:val="24"/>
              </w:rPr>
              <w:t xml:space="preserve">Διαφορετικές καταστάσεις μπορεί να απαιτούν διαφορετικές στρατηγικές</w:t>
            </w:r>
            <w:r w:rsidR="00C31946">
              <w:rPr>
                <w:sz w:val="22"/>
                <w:szCs w:val="24"/>
              </w:rPr>
              <w:t xml:space="preserve">. </w:t>
            </w:r>
            <w:r w:rsidR="00C31946">
              <w:rPr>
                <w:sz w:val="22"/>
                <w:szCs w:val="24"/>
              </w:rPr>
              <w:t xml:space="preserve">Για παράδειγμα, αυτό που βοηθάει όταν είστε λυπημένοι μπορεί να μην βοηθάει όταν νιώθετε μοναξιά</w:t>
            </w:r>
            <w:r w:rsidR="00447F9F">
              <w:rPr>
                <w:sz w:val="22"/>
                <w:szCs w:val="24"/>
              </w:rPr>
              <w:t xml:space="preserve">. </w:t>
            </w:r>
          </w:p>
          <w:p w:rsidRPr="00664788" w:rsidR="004C1235" w:rsidP="00C31946" w:rsidRDefault="004C1235" w14:paraId="547A7ED7" w14:textId="029DDA82">
            <w:pPr>
              <w:pStyle w:val="numberedtextlight"/>
              <w:numPr>
                <w:ilvl w:val="0"/>
                <w:numId w:val="0"/>
              </w:numPr>
              <w:ind w:start="280"/>
            </w:pPr>
          </w:p>
        </w:tc>
      </w:tr>
      <w:bookmarkEnd w:id="2"/>
      <w:tr w:rsidRPr="00664788" w:rsidR="00664788" w14:paraId="3B3B48D7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Πηγαίνετε μια σύντομη βόλτα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  <w:jc w:val="center"/>
            </w:pPr>
            <w:r w:rsidRPr="00664788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1CFA91B1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53B3FE9A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6E7E789B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Κάντε ένα μεγάλο ζεστό ντους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71D79674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76B3E5A9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72677507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>
              <w:t xml:space="preserve">Στείλτε μήνυμα σε έναν φίλο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01CC37DB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12877A31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2C896B06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Γράψτε </w:t>
            </w:r>
            <w:r>
              <w:t xml:space="preserve">τις σκέψεις σας </w:t>
            </w:r>
            <w:r>
              <w:t xml:space="preserve">στο </w:t>
            </w:r>
            <w:r w:rsidRPr="004C1235">
              <w:t xml:space="preserve">χαρτί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64F928D4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45A02A74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558ADCD1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Κλείστε το τηλέφωνό σας</w:t>
            </w:r>
            <w:r w:rsidRPr="004C1235">
              <w:tab/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>
              <w:rPr>
                <w:rFonts w:hint="eastAsia"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761F7AB1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30B2C70C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596EE280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Ακούστε μουσική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77142143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5A4D1015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74CC124C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Καθαρίστε </w:t>
            </w:r>
            <w:r>
              <w:t xml:space="preserve">το δωμάτιό σας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74AB82C3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72C46E65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1FAAB6E7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>
              <w:t xml:space="preserve">Δώστε ή ζητήστε από κάποιον μια αγκαλιά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2F03BD74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3D87D95E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4C4CFFAD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Κάντε μερικές ασκήσεις αναπνοής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154D26C6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4BD52DDB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37A19F33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>
              <w:t xml:space="preserve">Χαρίστε στον εαυτό σας κάτι ωραίο - το αξίζετε!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0A23987B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129D4D0D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722A6EB8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>
              <w:t xml:space="preserve">Πίνετε πολύ νερό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67005893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1352FFC2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42FF5C86" w14:textId="77777777">
        <w:trPr>
          <w:trHeight w:val="380"/>
        </w:trPr>
        <w:sdt>
          <w:sdtPr>
            <w:id w:val="-31277057"/>
            <w:placeholder>
              <w:docPart w:val="200358676A3649F9BF8688CAC0977328"/>
            </w:placeholder>
            <w:temporary/>
            <w:showingPlcHdr/>
            <w15:appearance w15:val="hidden"/>
          </w:sdtPr>
          <w:sdtContent>
            <w:tc>
              <w:tcPr>
                <w:tcW w:w="5299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vAlign w:val="center"/>
              </w:tcPr>
              <w:p>
                <w:pPr>
                  <w:pStyle w:val="table"/>
                </w:pPr>
                <w:r w:rsidRPr="00664788">
                  <w:t xml:space="preserve">Αποφύγετε την παράλειψη γευμάτων</w:t>
                </w:r>
              </w:p>
            </w:tc>
          </w:sdtContent>
        </w:sdt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3CCCA159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11569E30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6B11310D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Δείτε κάτι αστείο </w:t>
            </w:r>
            <w:r w:rsidR="00464D02">
              <w:t xml:space="preserve">και γελάστε δυνατά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6593A3BB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6BFD2F6C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47D01113" w14:textId="77777777">
        <w:trPr>
          <w:trHeight w:val="380"/>
        </w:trPr>
        <w:sdt>
          <w:sdtPr>
            <w:id w:val="1523592764"/>
            <w:placeholder>
              <w:docPart w:val="626A07628C204D51AA8BA69CA1812335"/>
            </w:placeholder>
            <w:temporary/>
            <w:showingPlcHdr/>
            <w15:appearance w15:val="hidden"/>
          </w:sdtPr>
          <w:sdtContent>
            <w:tc>
              <w:tcPr>
                <w:tcW w:w="5299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vAlign w:val="center"/>
              </w:tcPr>
              <w:p>
                <w:pPr>
                  <w:pStyle w:val="table"/>
                </w:pPr>
                <w:r w:rsidRPr="00664788">
                  <w:t xml:space="preserve">Κοιμηθείτε τουλάχιστον 6-8 ώρες</w:t>
                </w:r>
              </w:p>
            </w:tc>
          </w:sdtContent>
        </w:sdt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4F6EB002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646312AB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664788" w14:paraId="5C2F0B2A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Περάστε χρόνο στη φύση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76C35DE5" w14:textId="77777777">
            <w:pPr>
              <w:spacing w:line="240" w:lineRule="auto"/>
            </w:pPr>
          </w:p>
        </w:tc>
        <w:tc>
          <w:tcPr>
            <w:tcW w:w="3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3FF6051D" w14:textId="77777777">
            <w:pPr>
              <w:spacing w:before="0" w:after="80" w:line="240" w:lineRule="auto"/>
              <w:rPr>
                <w:color w:val="FFFFFF" w:themeColor="background1"/>
              </w:rPr>
            </w:pPr>
            <w:r w:rsidRPr="0066478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2FE833D3" wp14:editId="7A18E2B7">
                  <wp:extent cx="2070100" cy="1141692"/>
                  <wp:effectExtent l="0" t="0" r="6350" b="1905"/>
                  <wp:docPr id="2" name="Picture 2" descr="wellness.png" title="Peaceful beach sce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64788" w:rsidR="00664788" w14:paraId="2D283961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Κάντε κάτι δημιουργικό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401FE35D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226238C2" w14:textId="77777777">
            <w:pPr>
              <w:spacing w:before="40" w:after="40" w:line="240" w:lineRule="auto"/>
            </w:pPr>
          </w:p>
        </w:tc>
      </w:tr>
      <w:tr w:rsidRPr="00664788" w:rsidR="00664788" w14:paraId="676BAB88" w14:textId="77777777">
        <w:trPr>
          <w:trHeight w:val="380"/>
        </w:trPr>
        <w:sdt>
          <w:sdtPr>
            <w:id w:val="-1760130823"/>
            <w:placeholder>
              <w:docPart w:val="5B24C5AA2D55445B9EA94C4768D4D29E"/>
            </w:placeholder>
            <w:temporary/>
            <w:showingPlcHdr/>
            <w15:appearance w15:val="hidden"/>
          </w:sdtPr>
          <w:sdtContent>
            <w:tc>
              <w:tcPr>
                <w:tcW w:w="5299" w:type="dxa"/>
                <w:tcBorders>
                  <w:top w:val="single" w:color="A0C3D9" w:themeColor="text2" w:themeTint="66" w:sz="4" w:space="0"/>
                  <w:left w:val="single" w:color="A0C3D9" w:themeColor="text2" w:themeTint="66" w:sz="4" w:space="0"/>
                  <w:bottom w:val="single" w:color="A0C3D9" w:themeColor="text2" w:themeTint="66" w:sz="4" w:space="0"/>
                  <w:right w:val="single" w:color="A0C3D9" w:themeColor="text2" w:themeTint="66" w:sz="4" w:space="0"/>
                </w:tcBorders>
                <w:vAlign w:val="center"/>
              </w:tcPr>
              <w:p>
                <w:pPr>
                  <w:pStyle w:val="table"/>
                </w:pPr>
                <w:r w:rsidRPr="00664788">
                  <w:t xml:space="preserve">Τεντωθείτε για τουλάχιστον 5 λεπτά</w:t>
                </w:r>
              </w:p>
            </w:tc>
          </w:sdtContent>
        </w:sdt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604CEAF8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01DF1D17" w14:textId="77777777">
            <w:pPr>
              <w:spacing w:before="40" w:after="40" w:line="240" w:lineRule="auto"/>
            </w:pPr>
          </w:p>
        </w:tc>
      </w:tr>
      <w:tr w:rsidRPr="00664788" w:rsidR="00664788" w14:paraId="2DB2D321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Χορέψτε (σαν να μην σας βλέπει κανείς) το αγαπημένο σας τραγούδι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076D6528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0ACE76DE" w14:textId="77777777">
            <w:pPr>
              <w:spacing w:before="40" w:after="40" w:line="240" w:lineRule="auto"/>
            </w:pPr>
          </w:p>
        </w:tc>
      </w:tr>
      <w:tr w:rsidRPr="00664788" w:rsidR="00664788" w14:paraId="5277715C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>
            <w:pPr>
              <w:pStyle w:val="table"/>
            </w:pPr>
            <w:r w:rsidRPr="004C1235">
              <w:t xml:space="preserve">Παρακολουθήστε ανόητα βίντεο στο YouTube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664788" w:rsidP="00664788" w:rsidRDefault="00664788" w14:paraId="7E9BEF48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664788" w:rsidP="00664788" w:rsidRDefault="00664788" w14:paraId="3F3795B7" w14:textId="77777777">
            <w:pPr>
              <w:spacing w:before="40" w:after="40" w:line="240" w:lineRule="auto"/>
            </w:pPr>
          </w:p>
        </w:tc>
      </w:tr>
    </w:tbl>
    <w:p w:rsidR="00C31946" w:rsidP="0068746E" w:rsidRDefault="00C31946" w14:paraId="4B44B522" w14:textId="6D919FB6">
      <w:pPr>
        <w:pStyle w:val="small"/>
        <w:rPr>
          <w:sz w:val="2"/>
        </w:rPr>
      </w:pPr>
    </w:p>
    <w:p w:rsidR="00C31946" w:rsidRDefault="00C31946" w14:paraId="06A8F8B0" w14:textId="77777777">
      <w:pPr>
        <w:spacing w:before="0" w:after="160" w:line="259" w:lineRule="auto"/>
        <w:rPr>
          <w:sz w:val="2"/>
        </w:rPr>
      </w:pPr>
      <w:r>
        <w:rPr>
          <w:sz w:val="2"/>
        </w:rPr>
        <w:br w:type="page"/>
      </w:r>
    </w:p>
    <w:bookmarkEnd w:id="1"/>
    <w:p w:rsidR="00C31946" w:rsidP="0068746E" w:rsidRDefault="00000000" w14:paraId="4D12ABC3" w14:textId="5BB0B3E4">
      <w:pPr>
        <w:pStyle w:val="small"/>
        <w:rPr>
          <w:noProof/>
          <w:sz w:val="2"/>
        </w:rPr>
      </w:pPr>
      <w:r>
        <w:rPr>
          <w:noProof/>
          <w:sz w:val="2"/>
        </w:rPr>
        <w:lastRenderedPageBreak/>
        <w:pict w14:anchorId="24F209CC">
          <v:shape id="_x0000_s2059" style="position:absolute;left:0;text-align:left;margin-left:253.5pt;margin-top:17.25pt;width:461.25pt;height:59.25pt;z-index:251666432" filled="f" type="#_x0000_t202">
            <v:textbox>
              <w:txbxContent>
                <w:p>
                  <w:pPr>
                    <w:rPr>
                      <w:color w:val="FFFFFF" w:themeColor="background1"/>
                      <w:sz w:val="24"/>
                      <w:szCs w:val="28"/>
                    </w:rPr>
                  </w:pPr>
                  <w:r>
                    <w:rPr>
                      <w:color w:val="FFFFFF" w:themeColor="background1"/>
                      <w:sz w:val="24"/>
                      <w:szCs w:val="28"/>
                    </w:rPr>
                    <w:t xml:space="preserve">Γράψτε έναν κατάλογο με τα πράγματα </w:t>
                  </w:r>
                  <w:r w:rsidRPr="00DB12E3" w:rsidR="00447F9F">
                    <w:rPr>
                      <w:color w:val="FFFFFF" w:themeColor="background1"/>
                      <w:sz w:val="24"/>
                      <w:szCs w:val="28"/>
                    </w:rPr>
                    <w:t xml:space="preserve">που </w:t>
                  </w:r>
                  <w:r>
                    <w:rPr>
                      <w:color w:val="FFFFFF" w:themeColor="background1"/>
                      <w:sz w:val="24"/>
                      <w:szCs w:val="28"/>
                    </w:rPr>
                    <w:t xml:space="preserve">μπορείτε να κάνετε. </w:t>
                  </w:r>
                  <w:r w:rsidRPr="00DB12E3" w:rsidR="00447F9F">
                    <w:rPr>
                      <w:color w:val="FFFFFF" w:themeColor="background1"/>
                      <w:sz w:val="24"/>
                      <w:szCs w:val="28"/>
                    </w:rPr>
                    <w:t xml:space="preserve">Δώστε χρόνο στον εαυτό σας να καταλάβει τι σας ταιριάζει </w:t>
                  </w:r>
                  <w:r>
                    <w:rPr>
                      <w:color w:val="FFFFFF" w:themeColor="background1"/>
                      <w:sz w:val="24"/>
                      <w:szCs w:val="28"/>
                    </w:rPr>
                    <w:t xml:space="preserve">και μη φοβάστε να δοκιμάσετε νέα πράγματα</w:t>
                  </w:r>
                  <w:r w:rsidRPr="00DB12E3" w:rsidR="00447F9F">
                    <w:rPr>
                      <w:color w:val="FFFFFF" w:themeColor="background1"/>
                      <w:sz w:val="24"/>
                      <w:szCs w:val="28"/>
                    </w:rPr>
                    <w:t xml:space="preserve">! </w:t>
                  </w:r>
                  <w:r w:rsidRPr="00DB12E3" w:rsidR="00447F9F">
                    <w:rPr>
                      <w:color w:val="FFFFFF" w:themeColor="background1"/>
                      <w:sz w:val="24"/>
                      <w:szCs w:val="28"/>
                    </w:rPr>
                    <w:t xml:space="preserve">Να θυμάστε ότι </w:t>
                  </w:r>
                  <w:r w:rsidRPr="00DB12E3">
                    <w:rPr>
                      <w:color w:val="FFFFFF" w:themeColor="background1"/>
                      <w:sz w:val="24"/>
                      <w:szCs w:val="28"/>
                    </w:rPr>
                    <w:t xml:space="preserve">μπορείτε να </w:t>
                  </w:r>
                  <w:r>
                    <w:rPr>
                      <w:color w:val="FFFFFF" w:themeColor="background1"/>
                      <w:sz w:val="24"/>
                      <w:szCs w:val="28"/>
                    </w:rPr>
                    <w:t xml:space="preserve">προσθέσετε ή να τροποποιήσετε </w:t>
                  </w:r>
                  <w:r w:rsidRPr="00DB12E3">
                    <w:rPr>
                      <w:color w:val="FFFFFF" w:themeColor="background1"/>
                      <w:sz w:val="24"/>
                      <w:szCs w:val="28"/>
                    </w:rPr>
                    <w:t xml:space="preserve">αυτόν τον κατάλογο ανά πάσα στιγμή.</w:t>
                  </w:r>
                </w:p>
              </w:txbxContent>
            </v:textbox>
          </v:shape>
        </w:pict>
      </w:r>
      <w:r>
        <w:rPr>
          <w:noProof/>
          <w:sz w:val="2"/>
        </w:rPr>
        <w:pict w14:anchorId="5FF65A6D">
          <v:shape id="_x0000_s2058" style="position:absolute;left:0;text-align:left;margin-left:28.5pt;margin-top:22.5pt;width:196.5pt;height:48pt;z-index:251665408" filled="f" type="#_x0000_t202">
            <v:textbox>
              <w:txbxContent>
                <w:p>
                  <w:pPr>
                    <w:rPr>
                      <w:rFonts w:ascii="Impact" w:hAnsi="Impact"/>
                      <w:color w:val="336380" w:themeColor="text2"/>
                      <w:sz w:val="48"/>
                      <w:szCs w:val="48"/>
                      <w:lang w:val="en-IE"/>
                    </w:rPr>
                  </w:pPr>
                  <w:r w:rsidRPr="00447F9F">
                    <w:rPr>
                      <w:rFonts w:ascii="Impact" w:hAnsi="Impact"/>
                      <w:color w:val="336380" w:themeColor="text2"/>
                      <w:sz w:val="48"/>
                      <w:szCs w:val="48"/>
                      <w:lang w:val="en-IE"/>
                    </w:rPr>
                    <w:t xml:space="preserve">Πράγματα που μπορώ να κάνω</w:t>
                  </w:r>
                </w:p>
              </w:txbxContent>
            </v:textbox>
          </v:shape>
        </w:pict>
      </w:r>
      <w:r w:rsidR="00C31946">
        <w:rPr>
          <w:noProof/>
          <w:sz w:val="2"/>
        </w:rPr>
        <w:drawing>
          <wp:inline distT="0" distB="0" distL="0" distR="0" wp14:anchorId="4457B43D" wp14:editId="763EB8C3">
            <wp:extent cx="8934450" cy="1219200"/>
            <wp:effectExtent l="0" t="0" r="0" b="0"/>
            <wp:docPr id="7" name="Picture 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946" w:rsidP="0068746E" w:rsidRDefault="00C31946" w14:paraId="19B4E9DE" w14:textId="77777777">
      <w:pPr>
        <w:pStyle w:val="small"/>
        <w:rPr>
          <w:noProof/>
          <w:sz w:val="2"/>
        </w:rPr>
      </w:pPr>
    </w:p>
    <w:p w:rsidR="00C31946" w:rsidP="0068746E" w:rsidRDefault="00C31946" w14:paraId="65879091" w14:textId="77777777">
      <w:pPr>
        <w:pStyle w:val="small"/>
        <w:rPr>
          <w:noProof/>
          <w:sz w:val="2"/>
        </w:rPr>
      </w:pPr>
    </w:p>
    <w:p w:rsidRPr="00664788" w:rsidR="00C31946" w:rsidP="0068746E" w:rsidRDefault="00C31946" w14:paraId="44F483E2" w14:textId="42BFCD7B">
      <w:pPr>
        <w:pStyle w:val="small"/>
        <w:rPr>
          <w:sz w:val="2"/>
        </w:rPr>
      </w:pPr>
    </w:p>
    <w:tbl>
      <w:tblPr>
        <w:tblStyle w:val="TableGrid"/>
        <w:tblW w:w="0" w:type="auto"/>
        <w:tblLook w:val="04a0"/>
      </w:tblPr>
      <w:tblGrid>
        <w:gridCol w:w="5299"/>
        <w:gridCol w:w="770"/>
        <w:gridCol w:w="749"/>
        <w:gridCol w:w="809"/>
        <w:gridCol w:w="750"/>
        <w:gridCol w:w="735"/>
        <w:gridCol w:w="744"/>
        <w:gridCol w:w="750"/>
        <w:gridCol w:w="235"/>
        <w:gridCol w:w="3554"/>
      </w:tblGrid>
      <w:tr w:rsidRPr="00664788" w:rsidR="00C31946" w:rsidTr="008F3C82" w14:paraId="190BE357" w14:textId="77777777">
        <w:trPr>
          <w:trHeight w:val="360"/>
          <w:tblHeader/>
        </w:trPr>
        <w:tc>
          <w:tcPr>
            <w:tcW w:w="10606" w:type="dxa"/>
            <w:gridSpan w:val="8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shd w:val="clear" w:color="auto" w:fill="52889E" w:themeFill="accent4"/>
          </w:tcPr>
          <w:p w:rsidRPr="00664788" w:rsidR="00C31946" w:rsidP="008F3C82" w:rsidRDefault="00C31946" w14:paraId="777B1696" w14:textId="77777777">
            <w:pPr>
              <w:pStyle w:val="tableheaddark"/>
            </w:pP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8F3C82" w:rsidRDefault="00C31946" w14:paraId="481E7F10" w14:textId="77777777">
            <w:pPr>
              <w:spacing w:before="40" w:after="40" w:line="240" w:lineRule="auto"/>
              <w:rPr>
                <w:rFonts w:asciiTheme="majorHAnsi" w:hAnsiTheme="majorHAnsi"/>
                <w:sz w:val="28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>
            <w:pPr>
              <w:pStyle w:val="tableheadwhite"/>
              <w:jc w:val="center"/>
            </w:pPr>
            <w:r>
              <w:t xml:space="preserve">Συμβουλές </w:t>
            </w:r>
            <w:r>
              <w:t xml:space="preserve">αυτοφροντίδας</w:t>
            </w:r>
          </w:p>
        </w:tc>
      </w:tr>
      <w:tr w:rsidRPr="00664788" w:rsidR="00C31946" w:rsidTr="008F3C82" w14:paraId="3A2F42C9" w14:textId="77777777">
        <w:trPr>
          <w:trHeight w:val="36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shd w:val="clear" w:color="auto" w:fill="DAEAEB" w:themeFill="accent1" w:themeFillTint="33"/>
            <w:vAlign w:val="center"/>
          </w:tcPr>
          <w:p>
            <w:pPr>
              <w:pStyle w:val="largetext"/>
            </w:pPr>
            <w:r>
              <w:t xml:space="preserve">Πράγματα </w:t>
            </w:r>
            <w:r>
              <w:t xml:space="preserve">που </w:t>
            </w:r>
            <w:r>
              <w:t xml:space="preserve">βρίσκω </w:t>
            </w:r>
            <w:r>
              <w:t xml:space="preserve">χρήσιμα....</w:t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shd w:val="clear" w:color="auto" w:fill="DAEAEB" w:themeFill="accent1" w:themeFillTint="33"/>
            <w:vAlign w:val="center"/>
          </w:tcPr>
          <w:p>
            <w:pPr>
              <w:pStyle w:val="largetext"/>
            </w:pPr>
            <w:r w:rsidRPr="00C31946">
              <w:t xml:space="preserve">Δευτέρα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shd w:val="clear" w:color="auto" w:fill="DAEAEB" w:themeFill="accent1" w:themeFillTint="33"/>
            <w:vAlign w:val="center"/>
          </w:tcPr>
          <w:p>
            <w:pPr>
              <w:pStyle w:val="largetext"/>
            </w:pPr>
            <w:r w:rsidRPr="00C31946">
              <w:t xml:space="preserve">Τρίτη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shd w:val="clear" w:color="auto" w:fill="DAEAEB" w:themeFill="accent1" w:themeFillTint="33"/>
            <w:vAlign w:val="center"/>
          </w:tcPr>
          <w:p>
            <w:pPr>
              <w:pStyle w:val="largetext"/>
            </w:pPr>
            <w:r w:rsidRPr="00C31946">
              <w:t xml:space="preserve">Τετ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shd w:val="clear" w:color="auto" w:fill="DAEAEB" w:themeFill="accent1" w:themeFillTint="33"/>
            <w:vAlign w:val="center"/>
          </w:tcPr>
          <w:p>
            <w:pPr>
              <w:pStyle w:val="largetext"/>
            </w:pPr>
            <w:r w:rsidRPr="00C31946">
              <w:t xml:space="preserve">Πέμ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shd w:val="clear" w:color="auto" w:fill="DAEAEB" w:themeFill="accent1" w:themeFillTint="33"/>
            <w:vAlign w:val="center"/>
          </w:tcPr>
          <w:p>
            <w:pPr>
              <w:pStyle w:val="largetext"/>
            </w:pPr>
            <w:r w:rsidRPr="00C31946">
              <w:t xml:space="preserve">Παρ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shd w:val="clear" w:color="auto" w:fill="DAEAEB" w:themeFill="accent1" w:themeFillTint="33"/>
            <w:vAlign w:val="center"/>
          </w:tcPr>
          <w:p>
            <w:pPr>
              <w:pStyle w:val="largetext"/>
            </w:pPr>
            <w:r w:rsidRPr="00C31946">
              <w:t xml:space="preserve">Sat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shd w:val="clear" w:color="auto" w:fill="DAEAEB" w:themeFill="accent1" w:themeFillTint="33"/>
            <w:vAlign w:val="center"/>
          </w:tcPr>
          <w:p>
            <w:pPr>
              <w:pStyle w:val="largetext"/>
            </w:pPr>
            <w:r w:rsidRPr="00C31946">
              <w:t xml:space="preserve">Ήλιος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8F3C82" w:rsidRDefault="00C31946" w14:paraId="74A19B0B" w14:textId="77777777">
            <w:pPr>
              <w:spacing w:before="40" w:after="40" w:line="240" w:lineRule="auto"/>
              <w:rPr>
                <w:rFonts w:asciiTheme="majorHAnsi" w:hAnsiTheme="majorHAnsi"/>
              </w:rPr>
            </w:pPr>
          </w:p>
        </w:tc>
        <w:tc>
          <w:tcPr>
            <w:tcW w:w="3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:rsidRPr="00C31946" w:rsidR="00C31946" w:rsidP="00C31946" w:rsidRDefault="00C31946" w14:paraId="20AD761C" w14:textId="23D5B830">
            <w:pPr>
              <w:pStyle w:val="numberedtextlight"/>
              <w:numPr>
                <w:ilvl w:val="0"/>
                <w:numId w:val="0"/>
              </w:numPr>
              <w:ind w:start="720" w:hanging="360"/>
              <w:rPr>
                <w:sz w:val="22"/>
                <w:szCs w:val="24"/>
              </w:rPr>
            </w:pPr>
          </w:p>
          <w:p>
            <w:pPr>
              <w:pStyle w:val="numberedtextlight"/>
              <w:numPr>
                <w:ilvl w:val="0"/>
                <w:numId w:val="14"/>
              </w:numPr>
              <w:rPr>
                <w:sz w:val="24"/>
                <w:szCs w:val="28"/>
              </w:rPr>
            </w:pPr>
            <w:r w:rsidRPr="00447F9F">
              <w:rPr>
                <w:sz w:val="24"/>
                <w:szCs w:val="28"/>
              </w:rPr>
              <w:t xml:space="preserve">Επιλέξτε ένα μείγμα από πράγματα που μπορείτε να κάνετε εύκολα αυτή τη στιγμή και από εκείνα που μπορεί να χρειαστούν περισσότερο προγραμματισμό για το μέλλον.</w:t>
            </w:r>
          </w:p>
          <w:p w:rsidRPr="00447F9F" w:rsidR="00464D02" w:rsidP="00447F9F" w:rsidRDefault="00464D02" w14:paraId="50DF4EDC" w14:textId="77777777">
            <w:pPr>
              <w:pStyle w:val="numberedtextlight"/>
              <w:numPr>
                <w:ilvl w:val="0"/>
                <w:numId w:val="0"/>
              </w:numPr>
              <w:ind w:start="360"/>
              <w:rPr>
                <w:sz w:val="24"/>
                <w:szCs w:val="28"/>
              </w:rPr>
            </w:pPr>
          </w:p>
          <w:p>
            <w:pPr>
              <w:pStyle w:val="numberedtextlight"/>
              <w:rPr>
                <w:sz w:val="24"/>
                <w:szCs w:val="28"/>
              </w:rPr>
            </w:pPr>
            <w:r w:rsidRPr="00447F9F">
              <w:rPr>
                <w:sz w:val="24"/>
                <w:szCs w:val="28"/>
              </w:rPr>
              <w:t xml:space="preserve">Διαφορετικές καταστάσεις μπορεί να απαιτούν διαφορετικές στρατηγικές. Για παράδειγμα, αυτό που βοηθάει όταν είστε λυπημένοι μπορεί να μην βοηθάει όταν νιώθετε μοναξιά.</w:t>
            </w:r>
            <w:r>
              <w:rPr>
                <w:sz w:val="24"/>
                <w:szCs w:val="28"/>
              </w:rPr>
              <w:br/>
            </w:r>
          </w:p>
          <w:p>
            <w:pPr>
              <w:pStyle w:val="numberedtextligh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Πάρτε το χρόνο σας για να βρείτε αυτό που σας ταιριάζει!</w:t>
            </w:r>
          </w:p>
          <w:p w:rsidRPr="00664788" w:rsidR="00C31946" w:rsidP="00464D02" w:rsidRDefault="00C31946" w14:paraId="03965B0A" w14:textId="77777777">
            <w:pPr>
              <w:pStyle w:val="numberedtextlight"/>
              <w:numPr>
                <w:ilvl w:val="0"/>
                <w:numId w:val="0"/>
              </w:numPr>
              <w:ind w:start="360"/>
            </w:pPr>
          </w:p>
        </w:tc>
      </w:tr>
      <w:tr w:rsidRPr="00664788" w:rsidR="00C31946" w:rsidTr="008F3C82" w14:paraId="4D5D90BD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2223C500" w14:textId="4AFF3673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5B4428CE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60DE5B33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58F6E736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19867B01" w14:textId="3BD8C7FF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55E91CF7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6B0925AA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1D0E2282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1310F795" w14:textId="067D62E6">
            <w:pPr>
              <w:pStyle w:val="table"/>
            </w:pPr>
            <w:r w:rsidRPr="004C1235">
              <w:tab/>
            </w: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>
              <w:rPr>
                <w:rFonts w:hint="eastAsia"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75F3C38E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23A21BB8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22622FEF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424EA5B3" w14:textId="1347BC31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0BCA0177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5FA6F06B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1425A1F4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2BD5AF5A" w14:textId="420B64D7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6EBCE541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5FB3EA05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76106EEE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02C2C2D8" w14:textId="4A28590E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7A5750F0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02C90D50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7D76C990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6F7C9B7E" w14:textId="08ED5CD5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5CFEFBA1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3D082B6D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3F8BE064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511F98C4" w14:textId="150F1CB1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4EC46362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5F25932C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7B18A35B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742C3B42" w14:textId="7FCC6673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4456A807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4B78F9EC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0A77607F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7B3FC4FA" w14:textId="29DF3CEB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12085F43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663B429D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55DB76EE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20BDAB5A" w14:textId="5F8333CD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1CABEBE9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0A861B8C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378E3403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5F6E58F8" w14:textId="455793B4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321A622A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3934BEF3" w14:textId="77777777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Pr="00664788" w:rsidR="00C31946" w:rsidTr="008F3C82" w14:paraId="2B736F3E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656E38B8" w14:textId="47671A36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6C1BB513" w14:textId="77777777">
            <w:pPr>
              <w:spacing w:line="240" w:lineRule="auto"/>
            </w:pPr>
          </w:p>
        </w:tc>
        <w:tc>
          <w:tcPr>
            <w:tcW w:w="3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7DFE9A53" w14:textId="77777777">
            <w:pPr>
              <w:spacing w:before="0" w:after="80" w:line="240" w:lineRule="auto"/>
              <w:rPr>
                <w:color w:val="FFFFFF" w:themeColor="background1"/>
              </w:rPr>
            </w:pPr>
            <w:r w:rsidRPr="0066478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22072E2C" wp14:editId="088321C2">
                  <wp:extent cx="2070100" cy="1141692"/>
                  <wp:effectExtent l="0" t="0" r="6350" b="1905"/>
                  <wp:docPr id="8" name="Picture 8" descr="wellness.png" title="Peaceful beach sce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64788" w:rsidR="00C31946" w:rsidTr="008F3C82" w14:paraId="21B0113A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067F7891" w14:textId="5965622E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4AA164C5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2CA3C457" w14:textId="77777777">
            <w:pPr>
              <w:spacing w:before="40" w:after="40" w:line="240" w:lineRule="auto"/>
            </w:pPr>
          </w:p>
        </w:tc>
      </w:tr>
      <w:tr w:rsidRPr="00664788" w:rsidR="00C31946" w:rsidTr="008F3C82" w14:paraId="3C5C3B17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7A91ACD1" w14:textId="63BE759D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7E51AC30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1E479CEF" w14:textId="77777777">
            <w:pPr>
              <w:spacing w:before="40" w:after="40" w:line="240" w:lineRule="auto"/>
            </w:pPr>
          </w:p>
        </w:tc>
      </w:tr>
      <w:tr w:rsidRPr="00664788" w:rsidR="00C31946" w:rsidTr="008F3C82" w14:paraId="3BD3BCEE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3953B906" w14:textId="21747360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0181A6D0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65E9223F" w14:textId="77777777">
            <w:pPr>
              <w:spacing w:before="40" w:after="40" w:line="240" w:lineRule="auto"/>
            </w:pPr>
          </w:p>
        </w:tc>
      </w:tr>
      <w:tr w:rsidRPr="00664788" w:rsidR="00C31946" w:rsidTr="008F3C82" w14:paraId="4CD8C58B" w14:textId="77777777">
        <w:trPr>
          <w:trHeight w:val="380"/>
        </w:trPr>
        <w:tc>
          <w:tcPr>
            <w:tcW w:w="529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  <w:vAlign w:val="center"/>
          </w:tcPr>
          <w:p w:rsidRPr="00664788" w:rsidR="00C31946" w:rsidP="00C31946" w:rsidRDefault="00C31946" w14:paraId="4503C6EF" w14:textId="0B7AFC99">
            <w:pPr>
              <w:pStyle w:val="table"/>
            </w:pPr>
          </w:p>
        </w:tc>
        <w:tc>
          <w:tcPr>
            <w:tcW w:w="77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8747B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809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35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44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750" w:type="dxa"/>
            <w:tcBorders>
              <w:top w:val="single" w:color="A0C3D9" w:themeColor="text2" w:themeTint="66" w:sz="4" w:space="0"/>
              <w:left w:val="single" w:color="A0C3D9" w:themeColor="text2" w:themeTint="66" w:sz="4" w:space="0"/>
              <w:bottom w:val="single" w:color="A0C3D9" w:themeColor="text2" w:themeTint="66" w:sz="4" w:space="0"/>
              <w:right w:val="single" w:color="A0C3D9" w:themeColor="text2" w:themeTint="66" w:sz="4" w:space="0"/>
            </w:tcBorders>
          </w:tcPr>
          <w:p>
            <w:pPr>
              <w:pStyle w:val="table"/>
              <w:jc w:val="center"/>
            </w:pPr>
            <w:r w:rsidRPr="000610E3">
              <w:rPr>
                <w:rFonts w:ascii="MS Gothic" w:hAnsi="MS Gothic" w:eastAsia="MS Gothic"/>
              </w:rPr>
              <w:t xml:space="preserve">☐</w:t>
            </w:r>
          </w:p>
        </w:tc>
        <w:tc>
          <w:tcPr>
            <w:tcW w:w="235" w:type="dxa"/>
            <w:tcBorders>
              <w:top w:val="nil"/>
              <w:left w:val="single" w:color="A0C3D9" w:themeColor="text2" w:themeTint="66" w:sz="4" w:space="0"/>
              <w:bottom w:val="nil"/>
              <w:right w:val="nil"/>
            </w:tcBorders>
            <w:vAlign w:val="center"/>
          </w:tcPr>
          <w:p w:rsidRPr="00664788" w:rsidR="00C31946" w:rsidP="00C31946" w:rsidRDefault="00C31946" w14:paraId="659A8832" w14:textId="77777777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Pr="00664788" w:rsidR="00C31946" w:rsidP="00C31946" w:rsidRDefault="00C31946" w14:paraId="7467CAB7" w14:textId="77777777">
            <w:pPr>
              <w:spacing w:before="40" w:after="40" w:line="240" w:lineRule="auto"/>
            </w:pPr>
          </w:p>
        </w:tc>
      </w:tr>
    </w:tbl>
    <w:p w:rsidR="00C31946" w:rsidP="00C31946" w:rsidRDefault="00C31946" w14:paraId="331F311A" w14:textId="77777777">
      <w:pPr>
        <w:pStyle w:val="small"/>
        <w:rPr>
          <w:sz w:val="2"/>
        </w:rPr>
      </w:pPr>
    </w:p>
    <w:p w:rsidR="00DB12E3" w:rsidP="00447F9F" w:rsidRDefault="00DB12E3" w14:paraId="6C78BE37" w14:textId="77777777">
      <w:pPr>
        <w:spacing w:before="0" w:after="160" w:line="259" w:lineRule="auto"/>
        <w:jc w:val="right"/>
        <w:rPr>
          <w:sz w:val="2"/>
        </w:rPr>
      </w:pPr>
    </w:p>
    <w:p w:rsidR="00DB12E3" w:rsidP="00447F9F" w:rsidRDefault="00DB12E3" w14:paraId="266F3AB9" w14:textId="77777777">
      <w:pPr>
        <w:spacing w:before="0" w:after="160" w:line="259" w:lineRule="auto"/>
        <w:jc w:val="right"/>
        <w:rPr>
          <w:sz w:val="2"/>
        </w:rPr>
      </w:pPr>
    </w:p>
    <w:p w:rsidRPr="00664788" w:rsidR="00E07A42" w:rsidP="00447F9F" w:rsidRDefault="00DB12E3" w14:paraId="791674F4" w14:textId="27F78DD3">
      <w:pPr>
        <w:spacing w:before="0" w:after="160" w:line="259" w:lineRule="auto"/>
        <w:jc w:val="right"/>
        <w:rPr>
          <w:sz w:val="2"/>
        </w:rPr>
      </w:pPr>
      <w:r>
        <w:rPr>
          <w:noProof/>
          <w:sz w:val="2"/>
        </w:rPr>
        <w:drawing>
          <wp:inline distT="0" distB="0" distL="0" distR="0" wp14:anchorId="0B4992C5" wp14:editId="6CCA4FD1">
            <wp:extent cx="920016" cy="277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62" cy="282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F9F">
        <w:rPr>
          <w:noProof/>
          <w:sz w:val="2"/>
        </w:rPr>
        <w:drawing>
          <wp:inline distT="0" distB="0" distL="0" distR="0" wp14:anchorId="2FF4A74F" wp14:editId="7F6581D6">
            <wp:extent cx="987211" cy="401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" cy="41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Pr="00664788" w:rsidR="00E07A42" w:rsidSect="0068746E">
      <w:pgSz w:w="15840" w:h="12240" w:orient="landscape"/>
      <w:pgMar w:top="72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15E5" w:rsidP="00C72A58" w:rsidRDefault="008815E5" w14:paraId="0E04476F" w14:textId="77777777">
      <w:pPr>
        <w:spacing w:after="0" w:line="240" w:lineRule="auto"/>
      </w:pPr>
      <w:r>
        <w:separator/>
      </w:r>
    </w:p>
  </w:endnote>
  <w:endnote w:type="continuationSeparator" w:id="0">
    <w:p w:rsidR="008815E5" w:rsidP="00C72A58" w:rsidRDefault="008815E5" w14:paraId="747CD00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stil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15E5" w:rsidP="00C72A58" w:rsidRDefault="008815E5" w14:paraId="1F248046" w14:textId="77777777">
      <w:pPr>
        <w:spacing w:after="0" w:line="240" w:lineRule="auto"/>
      </w:pPr>
      <w:r>
        <w:separator/>
      </w:r>
    </w:p>
  </w:footnote>
  <w:footnote w:type="continuationSeparator" w:id="0">
    <w:p w:rsidR="008815E5" w:rsidP="00C72A58" w:rsidRDefault="008815E5" w14:paraId="4D66CD8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6EDB"/>
    <w:multiLevelType w:val="hybridMultilevel"/>
    <w:tmpl w:val="080CFB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B27FA"/>
    <w:multiLevelType w:val="hybridMultilevel"/>
    <w:tmpl w:val="CD64024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D447A"/>
    <w:multiLevelType w:val="hybridMultilevel"/>
    <w:tmpl w:val="6C3E06F0"/>
    <w:lvl w:ilvl="0" w:tplc="5C2C5AFA">
      <w:start w:val="1"/>
      <w:numFmt w:val="decimal"/>
      <w:pStyle w:val="numberedtextlig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90F90"/>
    <w:multiLevelType w:val="hybridMultilevel"/>
    <w:tmpl w:val="75C2FDEE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24505"/>
    <w:multiLevelType w:val="hybridMultilevel"/>
    <w:tmpl w:val="3A4032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93A1C"/>
    <w:multiLevelType w:val="hybridMultilevel"/>
    <w:tmpl w:val="FA24F11C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707334">
    <w:abstractNumId w:val="10"/>
  </w:num>
  <w:num w:numId="2" w16cid:durableId="1703020462">
    <w:abstractNumId w:val="9"/>
  </w:num>
  <w:num w:numId="3" w16cid:durableId="396826647">
    <w:abstractNumId w:val="8"/>
  </w:num>
  <w:num w:numId="4" w16cid:durableId="1060783560">
    <w:abstractNumId w:val="2"/>
  </w:num>
  <w:num w:numId="5" w16cid:durableId="1294753396">
    <w:abstractNumId w:val="3"/>
  </w:num>
  <w:num w:numId="6" w16cid:durableId="976252913">
    <w:abstractNumId w:val="4"/>
  </w:num>
  <w:num w:numId="7" w16cid:durableId="897017688">
    <w:abstractNumId w:val="4"/>
    <w:lvlOverride w:ilvl="0">
      <w:startOverride w:val="1"/>
    </w:lvlOverride>
  </w:num>
  <w:num w:numId="8" w16cid:durableId="1411386039">
    <w:abstractNumId w:val="4"/>
    <w:lvlOverride w:ilvl="0">
      <w:startOverride w:val="1"/>
    </w:lvlOverride>
  </w:num>
  <w:num w:numId="9" w16cid:durableId="1872957662">
    <w:abstractNumId w:val="6"/>
  </w:num>
  <w:num w:numId="10" w16cid:durableId="1724987161">
    <w:abstractNumId w:val="1"/>
  </w:num>
  <w:num w:numId="11" w16cid:durableId="1991716649">
    <w:abstractNumId w:val="0"/>
  </w:num>
  <w:num w:numId="12" w16cid:durableId="266234201">
    <w:abstractNumId w:val="7"/>
  </w:num>
  <w:num w:numId="13" w16cid:durableId="278150128">
    <w:abstractNumId w:val="5"/>
  </w:num>
  <w:num w:numId="14" w16cid:durableId="1392583224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27169"/>
    <w:rsid w:val="00052E5F"/>
    <w:rsid w:val="00053CF4"/>
    <w:rsid w:val="000B44A1"/>
    <w:rsid w:val="000D4821"/>
    <w:rsid w:val="00101163"/>
    <w:rsid w:val="00111F2E"/>
    <w:rsid w:val="00126C84"/>
    <w:rsid w:val="00163B21"/>
    <w:rsid w:val="00170CCE"/>
    <w:rsid w:val="00196C44"/>
    <w:rsid w:val="001B58C8"/>
    <w:rsid w:val="001D1F7A"/>
    <w:rsid w:val="001E64AE"/>
    <w:rsid w:val="00255907"/>
    <w:rsid w:val="00265CAC"/>
    <w:rsid w:val="00277F6F"/>
    <w:rsid w:val="002935F4"/>
    <w:rsid w:val="002E5622"/>
    <w:rsid w:val="002F0E70"/>
    <w:rsid w:val="00325BF6"/>
    <w:rsid w:val="003325F2"/>
    <w:rsid w:val="0034152F"/>
    <w:rsid w:val="00372907"/>
    <w:rsid w:val="00384929"/>
    <w:rsid w:val="00386F6C"/>
    <w:rsid w:val="003C5715"/>
    <w:rsid w:val="0044538F"/>
    <w:rsid w:val="00447F9F"/>
    <w:rsid w:val="00455DDA"/>
    <w:rsid w:val="00464D02"/>
    <w:rsid w:val="00477F18"/>
    <w:rsid w:val="0049773B"/>
    <w:rsid w:val="004A40BD"/>
    <w:rsid w:val="004A58C0"/>
    <w:rsid w:val="004B7167"/>
    <w:rsid w:val="004C1235"/>
    <w:rsid w:val="004D5683"/>
    <w:rsid w:val="004D7BA7"/>
    <w:rsid w:val="004F413A"/>
    <w:rsid w:val="005169A1"/>
    <w:rsid w:val="00517DF5"/>
    <w:rsid w:val="005314E1"/>
    <w:rsid w:val="00531D65"/>
    <w:rsid w:val="00561A99"/>
    <w:rsid w:val="00562A2E"/>
    <w:rsid w:val="005902A9"/>
    <w:rsid w:val="005D4B8F"/>
    <w:rsid w:val="00614894"/>
    <w:rsid w:val="00635404"/>
    <w:rsid w:val="006428A1"/>
    <w:rsid w:val="00664788"/>
    <w:rsid w:val="00683972"/>
    <w:rsid w:val="00684CD1"/>
    <w:rsid w:val="0068746E"/>
    <w:rsid w:val="006A18C8"/>
    <w:rsid w:val="006C7049"/>
    <w:rsid w:val="006F63A7"/>
    <w:rsid w:val="006F7CFE"/>
    <w:rsid w:val="007341F6"/>
    <w:rsid w:val="00756463"/>
    <w:rsid w:val="00771DED"/>
    <w:rsid w:val="00774810"/>
    <w:rsid w:val="0078472C"/>
    <w:rsid w:val="007A31DE"/>
    <w:rsid w:val="007D625E"/>
    <w:rsid w:val="007F560D"/>
    <w:rsid w:val="00854426"/>
    <w:rsid w:val="008662EB"/>
    <w:rsid w:val="008729AF"/>
    <w:rsid w:val="008815E5"/>
    <w:rsid w:val="00882954"/>
    <w:rsid w:val="00883A4B"/>
    <w:rsid w:val="008E405B"/>
    <w:rsid w:val="008F4A12"/>
    <w:rsid w:val="0098682E"/>
    <w:rsid w:val="009A6D03"/>
    <w:rsid w:val="009B1DE3"/>
    <w:rsid w:val="009B6434"/>
    <w:rsid w:val="009C13F7"/>
    <w:rsid w:val="009D59DA"/>
    <w:rsid w:val="009F0F2B"/>
    <w:rsid w:val="009F4BEC"/>
    <w:rsid w:val="009F4EDC"/>
    <w:rsid w:val="009F63D4"/>
    <w:rsid w:val="00A13FA8"/>
    <w:rsid w:val="00A31FE6"/>
    <w:rsid w:val="00A37F33"/>
    <w:rsid w:val="00A83424"/>
    <w:rsid w:val="00A8771A"/>
    <w:rsid w:val="00AA61CD"/>
    <w:rsid w:val="00AC7B5D"/>
    <w:rsid w:val="00AF0E85"/>
    <w:rsid w:val="00B34FAD"/>
    <w:rsid w:val="00C31946"/>
    <w:rsid w:val="00C4491C"/>
    <w:rsid w:val="00C60B3E"/>
    <w:rsid w:val="00C72A58"/>
    <w:rsid w:val="00C73E4B"/>
    <w:rsid w:val="00C91106"/>
    <w:rsid w:val="00CE6907"/>
    <w:rsid w:val="00D02F35"/>
    <w:rsid w:val="00D04CC3"/>
    <w:rsid w:val="00D14C70"/>
    <w:rsid w:val="00D27169"/>
    <w:rsid w:val="00D56623"/>
    <w:rsid w:val="00DA3917"/>
    <w:rsid w:val="00DB12E3"/>
    <w:rsid w:val="00DC6462"/>
    <w:rsid w:val="00E017A9"/>
    <w:rsid w:val="00E07A42"/>
    <w:rsid w:val="00E10EDB"/>
    <w:rsid w:val="00E12E97"/>
    <w:rsid w:val="00E361D6"/>
    <w:rsid w:val="00E40078"/>
    <w:rsid w:val="00E43C61"/>
    <w:rsid w:val="00EA0D8F"/>
    <w:rsid w:val="00EB3461"/>
    <w:rsid w:val="00EB3C64"/>
    <w:rsid w:val="00EC5A58"/>
    <w:rsid w:val="00EF118B"/>
    <w:rsid w:val="00EF676B"/>
    <w:rsid w:val="00F009BF"/>
    <w:rsid w:val="00F03D7C"/>
    <w:rsid w:val="00F045AC"/>
    <w:rsid w:val="00F2010B"/>
    <w:rsid w:val="00F97804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779119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946"/>
    <w:pPr>
      <w:spacing w:before="60" w:after="60" w:line="245" w:lineRule="auto"/>
    </w:pPr>
    <w:rPr>
      <w:color w:val="676C73" w:themeColor="text1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6647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color w:val="336380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7A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C6D6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64788"/>
    <w:rPr>
      <w:rFonts w:asciiTheme="majorHAnsi" w:eastAsiaTheme="majorEastAsia" w:hAnsiTheme="majorHAnsi" w:cstheme="majorBidi"/>
      <w:color w:val="3C6D6E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semiHidden/>
    <w:qFormat/>
    <w:rsid w:val="00E07A42"/>
    <w:pPr>
      <w:ind w:left="720"/>
      <w:contextualSpacing/>
    </w:pPr>
  </w:style>
  <w:style w:type="table" w:styleId="TableGrid">
    <w:name w:val="Table Grid"/>
    <w:basedOn w:val="TableNormal"/>
    <w:uiPriority w:val="39"/>
    <w:rsid w:val="00531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64788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664788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64788"/>
    <w:rPr>
      <w:rFonts w:asciiTheme="majorHAnsi" w:eastAsiaTheme="majorEastAsia" w:hAnsiTheme="majorHAnsi" w:cstheme="majorBidi"/>
      <w:bCs/>
      <w:color w:val="336380" w:themeColor="text2"/>
      <w:sz w:val="32"/>
      <w:szCs w:val="32"/>
      <w:lang w:val="en-US"/>
    </w:rPr>
  </w:style>
  <w:style w:type="paragraph" w:customStyle="1" w:styleId="small">
    <w:name w:val="small"/>
    <w:next w:val="Normal"/>
    <w:semiHidden/>
    <w:rsid w:val="00664788"/>
    <w:pPr>
      <w:spacing w:after="0" w:line="360" w:lineRule="auto"/>
      <w:ind w:left="360"/>
    </w:pPr>
    <w:rPr>
      <w:color w:val="676C73" w:themeColor="text1"/>
      <w:sz w:val="20"/>
      <w:lang w:val="en-US"/>
    </w:rPr>
  </w:style>
  <w:style w:type="paragraph" w:customStyle="1" w:styleId="table">
    <w:name w:val="table"/>
    <w:basedOn w:val="Normal"/>
    <w:qFormat/>
    <w:rsid w:val="00664788"/>
    <w:pPr>
      <w:spacing w:line="240" w:lineRule="auto"/>
    </w:pPr>
  </w:style>
  <w:style w:type="paragraph" w:customStyle="1" w:styleId="largetext">
    <w:name w:val="large text"/>
    <w:basedOn w:val="Normal"/>
    <w:qFormat/>
    <w:rsid w:val="00664788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tableheaddark">
    <w:name w:val="table head dark"/>
    <w:basedOn w:val="Normal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tableheadwhite">
    <w:name w:val="table head white"/>
    <w:basedOn w:val="Normal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numberedtextlight">
    <w:name w:val="numbered text light"/>
    <w:basedOn w:val="ListParagraph"/>
    <w:qFormat/>
    <w:rsid w:val="00C73E4B"/>
    <w:pPr>
      <w:numPr>
        <w:numId w:val="6"/>
      </w:num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paragraph" w:customStyle="1" w:styleId="Titlebartext">
    <w:name w:val="Title bar text"/>
    <w:basedOn w:val="Normal"/>
    <w:link w:val="TitlebartextChar"/>
    <w:qFormat/>
    <w:rsid w:val="00664788"/>
    <w:rPr>
      <w:color w:val="FFFFFF" w:themeColor="background1"/>
      <w:sz w:val="23"/>
    </w:rPr>
  </w:style>
  <w:style w:type="character" w:customStyle="1" w:styleId="TitlebartextChar">
    <w:name w:val="Title bar text Char"/>
    <w:basedOn w:val="DefaultParagraphFont"/>
    <w:link w:val="Titlebartext"/>
    <w:rsid w:val="00664788"/>
    <w:rPr>
      <w:color w:val="FFFFFF" w:themeColor="background1"/>
      <w:sz w:val="23"/>
      <w:lang w:val="en-US"/>
    </w:rPr>
  </w:style>
  <w:style w:type="paragraph" w:styleId="Header">
    <w:name w:val="header"/>
    <w:basedOn w:val="Normal"/>
    <w:link w:val="Header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4788"/>
    <w:rPr>
      <w:color w:val="676C73" w:themeColor="text1"/>
      <w:sz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4788"/>
    <w:rPr>
      <w:color w:val="676C73" w:themeColor="text1"/>
      <w:sz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6647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PL\AppData\Local\Packages\Microsoft.Office.Desktop_8wekyb3d8bbwe\LocalCache\Roaming\Microsoft\Templates\Wellness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7C439DF0254810BEC62AD73E0FF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A3D2B-2036-408D-9F9B-1666136E023D}"/>
      </w:docPartPr>
      <w:docPartBody>
        <w:p w:rsidR="00A46AB7" w:rsidRDefault="00000000">
          <w:pPr>
            <w:pStyle w:val="D37C439DF0254810BEC62AD73E0FFB70"/>
          </w:pPr>
          <w:r w:rsidRPr="00664788">
            <w:t>Did you...</w:t>
          </w:r>
        </w:p>
      </w:docPartBody>
    </w:docPart>
    <w:docPart>
      <w:docPartPr>
        <w:name w:val="E008022A49C74FC2B70C0E8C9A160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28AB0-268F-4024-B510-9A64C7A83A60}"/>
      </w:docPartPr>
      <w:docPartBody>
        <w:p w:rsidR="00A46AB7" w:rsidRDefault="00000000">
          <w:pPr>
            <w:pStyle w:val="E008022A49C74FC2B70C0E8C9A1604CF"/>
          </w:pPr>
          <w:r w:rsidRPr="00664788">
            <w:t>Mon</w:t>
          </w:r>
        </w:p>
      </w:docPartBody>
    </w:docPart>
    <w:docPart>
      <w:docPartPr>
        <w:name w:val="D28FC274B7264015A70975B12E9FF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379FD-A64C-4A73-AA5F-C281956B0743}"/>
      </w:docPartPr>
      <w:docPartBody>
        <w:p w:rsidR="00A46AB7" w:rsidRDefault="00000000">
          <w:pPr>
            <w:pStyle w:val="D28FC274B7264015A70975B12E9FF222"/>
          </w:pPr>
          <w:r w:rsidRPr="00664788">
            <w:t>Tue</w:t>
          </w:r>
        </w:p>
      </w:docPartBody>
    </w:docPart>
    <w:docPart>
      <w:docPartPr>
        <w:name w:val="F0CD281F307349D68E9A5E38C1B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050E5-24A3-40AC-9319-20C187B47F6F}"/>
      </w:docPartPr>
      <w:docPartBody>
        <w:p w:rsidR="00A46AB7" w:rsidRDefault="00000000">
          <w:pPr>
            <w:pStyle w:val="F0CD281F307349D68E9A5E38C1BCD4B2"/>
          </w:pPr>
          <w:r w:rsidRPr="00664788">
            <w:t>Wed</w:t>
          </w:r>
        </w:p>
      </w:docPartBody>
    </w:docPart>
    <w:docPart>
      <w:docPartPr>
        <w:name w:val="B9608742F233499BB704310818B80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7841-9441-43C9-9B97-40C2C9A2BC14}"/>
      </w:docPartPr>
      <w:docPartBody>
        <w:p w:rsidR="00A46AB7" w:rsidRDefault="00000000">
          <w:pPr>
            <w:pStyle w:val="B9608742F233499BB704310818B8007E"/>
          </w:pPr>
          <w:r w:rsidRPr="00664788">
            <w:t>Thu</w:t>
          </w:r>
        </w:p>
      </w:docPartBody>
    </w:docPart>
    <w:docPart>
      <w:docPartPr>
        <w:name w:val="E7B3AE32A90A417691CD46CDE3A37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92FE0-12D4-4361-957E-75BB62140A87}"/>
      </w:docPartPr>
      <w:docPartBody>
        <w:p w:rsidR="00A46AB7" w:rsidRDefault="00000000">
          <w:pPr>
            <w:pStyle w:val="E7B3AE32A90A417691CD46CDE3A37EBD"/>
          </w:pPr>
          <w:r w:rsidRPr="00664788">
            <w:t>Fri</w:t>
          </w:r>
        </w:p>
      </w:docPartBody>
    </w:docPart>
    <w:docPart>
      <w:docPartPr>
        <w:name w:val="DCB3348A140E414084BF04347EF83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5B34E-5EFE-42D4-8418-BF31A1FFF4C3}"/>
      </w:docPartPr>
      <w:docPartBody>
        <w:p w:rsidR="00A46AB7" w:rsidRDefault="00000000">
          <w:pPr>
            <w:pStyle w:val="DCB3348A140E414084BF04347EF83EF4"/>
          </w:pPr>
          <w:r w:rsidRPr="00664788">
            <w:t>Sat</w:t>
          </w:r>
        </w:p>
      </w:docPartBody>
    </w:docPart>
    <w:docPart>
      <w:docPartPr>
        <w:name w:val="D7518E2BE7DD45DBB8AE6F3B97263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E3A5F-D00A-411B-B738-EBA46F9B096B}"/>
      </w:docPartPr>
      <w:docPartBody>
        <w:p w:rsidR="00A46AB7" w:rsidRDefault="00000000">
          <w:pPr>
            <w:pStyle w:val="D7518E2BE7DD45DBB8AE6F3B9726345D"/>
          </w:pPr>
          <w:r w:rsidRPr="00664788">
            <w:t>Sun</w:t>
          </w:r>
        </w:p>
      </w:docPartBody>
    </w:docPart>
    <w:docPart>
      <w:docPartPr>
        <w:name w:val="200358676A3649F9BF8688CAC0977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E4E9B-CA0F-40AB-9C5A-6C48B683FDEA}"/>
      </w:docPartPr>
      <w:docPartBody>
        <w:p w:rsidR="00A46AB7" w:rsidRDefault="00000000">
          <w:pPr>
            <w:pStyle w:val="200358676A3649F9BF8688CAC0977328"/>
          </w:pPr>
          <w:r w:rsidRPr="00664788">
            <w:t>Avoid skipping meals</w:t>
          </w:r>
        </w:p>
      </w:docPartBody>
    </w:docPart>
    <w:docPart>
      <w:docPartPr>
        <w:name w:val="626A07628C204D51AA8BA69CA1812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B9266-9BE0-48F4-973B-7D7250134E70}"/>
      </w:docPartPr>
      <w:docPartBody>
        <w:p w:rsidR="00A46AB7" w:rsidRDefault="00000000">
          <w:pPr>
            <w:pStyle w:val="626A07628C204D51AA8BA69CA1812335"/>
          </w:pPr>
          <w:r w:rsidRPr="00664788">
            <w:t>Get at least 6–8 hours of sleep</w:t>
          </w:r>
        </w:p>
      </w:docPartBody>
    </w:docPart>
    <w:docPart>
      <w:docPartPr>
        <w:name w:val="5B24C5AA2D55445B9EA94C4768D4D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66CAB-2C42-4C21-8E91-56FA09C5A7AB}"/>
      </w:docPartPr>
      <w:docPartBody>
        <w:p w:rsidR="00A46AB7" w:rsidRDefault="00000000">
          <w:pPr>
            <w:pStyle w:val="5B24C5AA2D55445B9EA94C4768D4D29E"/>
          </w:pPr>
          <w:r w:rsidRPr="00664788">
            <w:t>Stretch for a minimum of 5 minutes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stil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D447A"/>
    <w:multiLevelType w:val="hybridMultilevel"/>
    <w:tmpl w:val="B3C881AE"/>
    <w:lvl w:ilvl="0" w:tplc="5C2C5AF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37825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27A"/>
    <w:rsid w:val="0069427A"/>
    <w:rsid w:val="00A46AB7"/>
    <w:rsid w:val="00D023D5"/>
    <w:rsid w:val="00F1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7C439DF0254810BEC62AD73E0FFB70">
    <w:name w:val="D37C439DF0254810BEC62AD73E0FFB70"/>
  </w:style>
  <w:style w:type="paragraph" w:customStyle="1" w:styleId="E008022A49C74FC2B70C0E8C9A1604CF">
    <w:name w:val="E008022A49C74FC2B70C0E8C9A1604CF"/>
  </w:style>
  <w:style w:type="paragraph" w:customStyle="1" w:styleId="D28FC274B7264015A70975B12E9FF222">
    <w:name w:val="D28FC274B7264015A70975B12E9FF222"/>
  </w:style>
  <w:style w:type="paragraph" w:customStyle="1" w:styleId="F0CD281F307349D68E9A5E38C1BCD4B2">
    <w:name w:val="F0CD281F307349D68E9A5E38C1BCD4B2"/>
  </w:style>
  <w:style w:type="paragraph" w:customStyle="1" w:styleId="B9608742F233499BB704310818B8007E">
    <w:name w:val="B9608742F233499BB704310818B8007E"/>
  </w:style>
  <w:style w:type="paragraph" w:customStyle="1" w:styleId="E7B3AE32A90A417691CD46CDE3A37EBD">
    <w:name w:val="E7B3AE32A90A417691CD46CDE3A37EBD"/>
  </w:style>
  <w:style w:type="paragraph" w:customStyle="1" w:styleId="DCB3348A140E414084BF04347EF83EF4">
    <w:name w:val="DCB3348A140E414084BF04347EF83EF4"/>
  </w:style>
  <w:style w:type="paragraph" w:customStyle="1" w:styleId="D7518E2BE7DD45DBB8AE6F3B9726345D">
    <w:name w:val="D7518E2BE7DD45DBB8AE6F3B9726345D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200358676A3649F9BF8688CAC0977328">
    <w:name w:val="200358676A3649F9BF8688CAC0977328"/>
  </w:style>
  <w:style w:type="paragraph" w:customStyle="1" w:styleId="626A07628C204D51AA8BA69CA1812335">
    <w:name w:val="626A07628C204D51AA8BA69CA1812335"/>
  </w:style>
  <w:style w:type="paragraph" w:customStyle="1" w:styleId="5B24C5AA2D55445B9EA94C4768D4D29E">
    <w:name w:val="5B24C5AA2D55445B9EA94C4768D4D2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17E8DB-816B-4A1A-A590-41C7A56B4B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Wellness checklist</ap:Template>
  <ap:TotalTime>0</ap:TotalTime>
  <ap:Pages>2</ap:Pages>
  <ap:Words>314</ap:Words>
  <ap:Characters>1790</ap:Characters>
  <ap:Application>Microsoft Office Word</ap:Application>
  <ap:DocSecurity>0</ap:DocSecurity>
  <ap:Lines>14</ap:Lines>
  <ap:Paragraphs>4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2100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>, docId:17AD01AE73DF0645A73A6183FB9EC80B</keywords>
  <dc:description/>
  <lastModifiedBy/>
  <revision>1</revision>
  <dcterms:created xsi:type="dcterms:W3CDTF">2022-10-18T15:31:00.0000000Z</dcterms:created>
  <dcterms:modified xsi:type="dcterms:W3CDTF">2022-10-18T15:31:00.0000000Z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735de043-7566-4803-b268-8cebd3e16b3b</vt:lpwstr>
  </property>
</Properties>
</file>